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39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863229F" w14:textId="77777777" w:rsidTr="003E4E85">
        <w:trPr>
          <w:trHeight w:val="2730"/>
        </w:trPr>
        <w:tc>
          <w:tcPr>
            <w:tcW w:w="10230" w:type="dxa"/>
          </w:tcPr>
          <w:p w14:paraId="591EBCA7" w14:textId="198A48A1" w:rsidR="00AF300E" w:rsidRDefault="00AE6D99" w:rsidP="00AE6D99">
            <w:pPr>
              <w:pStyle w:val="Otsikko1"/>
              <w:framePr w:hSpace="0" w:wrap="auto" w:vAnchor="margin" w:xAlign="left" w:yAlign="inline"/>
              <w:jc w:val="left"/>
            </w:pPr>
            <w:r>
              <w:t>Suvi teräsniska</w:t>
            </w:r>
          </w:p>
          <w:p w14:paraId="69111669" w14:textId="0FBD4867" w:rsidR="00AE6D99" w:rsidRDefault="00AE6D99" w:rsidP="00AE6D99">
            <w:pPr>
              <w:rPr>
                <w:sz w:val="44"/>
                <w:szCs w:val="44"/>
              </w:rPr>
            </w:pPr>
            <w:r w:rsidRPr="009C6023">
              <w:rPr>
                <w:sz w:val="44"/>
                <w:szCs w:val="44"/>
              </w:rPr>
              <w:t xml:space="preserve">Ihmisen poika konsertti </w:t>
            </w:r>
          </w:p>
          <w:p w14:paraId="6B8F56A8" w14:textId="77777777" w:rsidR="009C6023" w:rsidRPr="009C6023" w:rsidRDefault="009C6023" w:rsidP="00AE6D99">
            <w:pPr>
              <w:rPr>
                <w:sz w:val="44"/>
                <w:szCs w:val="44"/>
              </w:rPr>
            </w:pPr>
          </w:p>
          <w:p w14:paraId="6F282D03" w14:textId="659EC4A6" w:rsidR="00AE6D99" w:rsidRDefault="00AE6D99" w:rsidP="00AE6D99">
            <w:r>
              <w:t>Jäsenhinta 15,00 euroa/1 PER JÄSEN</w:t>
            </w:r>
          </w:p>
          <w:p w14:paraId="16EB1110" w14:textId="52FA56D9" w:rsidR="00AE6D99" w:rsidRDefault="00AE6D99" w:rsidP="00AE6D99"/>
          <w:p w14:paraId="68E299F9" w14:textId="6C6D5BB5" w:rsidR="00AE6D99" w:rsidRDefault="00AE6D99" w:rsidP="00AE6D99">
            <w:r>
              <w:t>SÄHKÖPOSTILLA varaus ja maksu yhdistyksen tilille.</w:t>
            </w:r>
          </w:p>
          <w:p w14:paraId="0CDE1BFE" w14:textId="3FE49466" w:rsidR="00AE6D99" w:rsidRDefault="00AE6D99" w:rsidP="00AE6D99"/>
          <w:p w14:paraId="3F1DDE94" w14:textId="27DCC078" w:rsidR="00AE6D99" w:rsidRDefault="009C6023" w:rsidP="00AE6D99">
            <w:r>
              <w:t xml:space="preserve">MAKSU </w:t>
            </w:r>
            <w:r w:rsidR="00AE6D99">
              <w:t>TILILLE: FI</w:t>
            </w:r>
            <w:r>
              <w:t>3756121120444994</w:t>
            </w:r>
          </w:p>
          <w:p w14:paraId="33B653C4" w14:textId="77777777" w:rsidR="00AE6D99" w:rsidRPr="00AE6D99" w:rsidRDefault="00AE6D99" w:rsidP="00AE6D99"/>
          <w:p w14:paraId="0B3842B0" w14:textId="77777777" w:rsidR="00AF300E" w:rsidRPr="006B609A" w:rsidRDefault="00AF300E" w:rsidP="003E4E85">
            <w:pPr>
              <w:jc w:val="center"/>
            </w:pPr>
          </w:p>
        </w:tc>
      </w:tr>
    </w:tbl>
    <w:tbl>
      <w:tblPr>
        <w:tblpPr w:leftFromText="180" w:rightFromText="180" w:vertAnchor="text" w:tblpX="796" w:tblpY="8346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0012EA8" w14:textId="77777777" w:rsidTr="00AE6D99">
        <w:trPr>
          <w:trHeight w:val="1445"/>
        </w:trPr>
        <w:tc>
          <w:tcPr>
            <w:tcW w:w="10228" w:type="dxa"/>
          </w:tcPr>
          <w:p w14:paraId="5E33E894" w14:textId="3513AC60" w:rsidR="00AF300E" w:rsidRPr="00AF300E" w:rsidRDefault="00AF300E" w:rsidP="00AE6D99">
            <w:pPr>
              <w:spacing w:after="100"/>
              <w:jc w:val="center"/>
            </w:pPr>
          </w:p>
          <w:p w14:paraId="05A8130D" w14:textId="77777777" w:rsidR="00E6067A" w:rsidRDefault="00E6067A" w:rsidP="00AE6D99">
            <w:pPr>
              <w:jc w:val="center"/>
            </w:pPr>
          </w:p>
          <w:p w14:paraId="5264540A" w14:textId="77777777" w:rsidR="00E6067A" w:rsidRDefault="00E6067A" w:rsidP="00AE6D99">
            <w:pPr>
              <w:jc w:val="center"/>
            </w:pPr>
          </w:p>
          <w:p w14:paraId="1143853C" w14:textId="1BEF9CF0" w:rsidR="00AF300E" w:rsidRPr="007B1487" w:rsidRDefault="009C6023" w:rsidP="00AE6D99">
            <w:pPr>
              <w:jc w:val="center"/>
              <w:rPr>
                <w:sz w:val="44"/>
                <w:szCs w:val="44"/>
              </w:rPr>
            </w:pPr>
            <w:r w:rsidRPr="007B1487">
              <w:rPr>
                <w:sz w:val="44"/>
                <w:szCs w:val="44"/>
              </w:rPr>
              <w:t xml:space="preserve">Lahden </w:t>
            </w:r>
            <w:proofErr w:type="spellStart"/>
            <w:r w:rsidRPr="007B1487">
              <w:rPr>
                <w:sz w:val="44"/>
                <w:szCs w:val="44"/>
              </w:rPr>
              <w:t>Sibeliustalo</w:t>
            </w:r>
            <w:proofErr w:type="spellEnd"/>
            <w:r w:rsidRPr="007B1487">
              <w:rPr>
                <w:sz w:val="44"/>
                <w:szCs w:val="44"/>
              </w:rPr>
              <w:t xml:space="preserve"> 21.10.2022</w:t>
            </w:r>
          </w:p>
          <w:p w14:paraId="5F5DA662" w14:textId="41A20479" w:rsidR="009C6023" w:rsidRPr="007B1487" w:rsidRDefault="009C6023" w:rsidP="00AE6D99">
            <w:pPr>
              <w:jc w:val="center"/>
              <w:rPr>
                <w:sz w:val="44"/>
                <w:szCs w:val="44"/>
              </w:rPr>
            </w:pPr>
            <w:r w:rsidRPr="007B1487">
              <w:rPr>
                <w:sz w:val="44"/>
                <w:szCs w:val="44"/>
              </w:rPr>
              <w:t>klo 19.00</w:t>
            </w:r>
          </w:p>
          <w:p w14:paraId="79A5FDA9" w14:textId="621BCB93" w:rsidR="009C6023" w:rsidRPr="00AF300E" w:rsidRDefault="009C6023" w:rsidP="00AE6D99">
            <w:pPr>
              <w:jc w:val="center"/>
            </w:pPr>
          </w:p>
        </w:tc>
      </w:tr>
      <w:tr w:rsidR="00AF300E" w14:paraId="691175F0" w14:textId="77777777" w:rsidTr="00AE6D99">
        <w:trPr>
          <w:trHeight w:val="1890"/>
        </w:trPr>
        <w:tc>
          <w:tcPr>
            <w:tcW w:w="10228" w:type="dxa"/>
          </w:tcPr>
          <w:p w14:paraId="7867E361" w14:textId="2ECF7B07" w:rsidR="00AF300E" w:rsidRPr="00AF300E" w:rsidRDefault="009C6023" w:rsidP="00AE6D99">
            <w:pPr>
              <w:spacing w:after="100"/>
              <w:jc w:val="center"/>
            </w:pPr>
            <w:r>
              <w:t>puheenjohtaja</w:t>
            </w:r>
          </w:p>
          <w:p w14:paraId="247CF6B6" w14:textId="4BDCA62E" w:rsidR="00AF300E" w:rsidRPr="00AF300E" w:rsidRDefault="009C6023" w:rsidP="00AE6D99">
            <w:pPr>
              <w:spacing w:after="100"/>
              <w:jc w:val="center"/>
            </w:pPr>
            <w:r>
              <w:t>satu.lehtola145@gmail.com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9EB10EF" w14:textId="77777777" w:rsidTr="00AF300E">
        <w:trPr>
          <w:trHeight w:val="589"/>
        </w:trPr>
        <w:tc>
          <w:tcPr>
            <w:tcW w:w="10230" w:type="dxa"/>
          </w:tcPr>
          <w:p w14:paraId="5DE65F83" w14:textId="74B85DF1" w:rsidR="00AF300E" w:rsidRPr="00AF300E" w:rsidRDefault="00AF300E" w:rsidP="00AF300E">
            <w:pPr>
              <w:pStyle w:val="Otsikko3"/>
              <w:framePr w:hSpace="0" w:wrap="auto" w:vAnchor="margin" w:xAlign="left" w:yAlign="inline"/>
            </w:pPr>
          </w:p>
        </w:tc>
      </w:tr>
    </w:tbl>
    <w:p w14:paraId="79F593B0" w14:textId="77777777" w:rsidR="00024B92" w:rsidRPr="004008C9" w:rsidRDefault="005325F0" w:rsidP="005325F0">
      <w:pPr>
        <w:spacing w:before="0"/>
        <w:ind w:left="0"/>
      </w:pPr>
      <w:r>
        <w:rPr>
          <w:noProof/>
          <w:lang w:bidi="fi-FI"/>
        </w:rPr>
        <w:drawing>
          <wp:anchor distT="0" distB="0" distL="114300" distR="114300" simplePos="0" relativeHeight="251658240" behindDoc="1" locked="0" layoutInCell="1" allowOverlap="1" wp14:anchorId="0AAAA724" wp14:editId="4FDAD66F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Kuva 18" descr="värillinen tausta, jossa on höyhenmäisiä kuvio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fi-FI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AD23E4" w14:textId="77777777" w:rsidR="00AE6D99" w:rsidRDefault="00AE6D99">
      <w:pPr>
        <w:spacing w:before="0"/>
      </w:pPr>
      <w:r>
        <w:separator/>
      </w:r>
    </w:p>
  </w:endnote>
  <w:endnote w:type="continuationSeparator" w:id="0">
    <w:p w14:paraId="51A942AD" w14:textId="77777777" w:rsidR="00AE6D99" w:rsidRDefault="00AE6D9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614FAC" w14:textId="77777777" w:rsidR="00AE6D99" w:rsidRDefault="00AE6D99">
      <w:pPr>
        <w:spacing w:before="0"/>
      </w:pPr>
      <w:r>
        <w:separator/>
      </w:r>
    </w:p>
  </w:footnote>
  <w:footnote w:type="continuationSeparator" w:id="0">
    <w:p w14:paraId="6362F078" w14:textId="77777777" w:rsidR="00AE6D99" w:rsidRDefault="00AE6D9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368D2" w14:textId="77777777" w:rsidR="004008C9" w:rsidRDefault="004008C9" w:rsidP="004008C9">
    <w:pPr>
      <w:pStyle w:val="Yltunnis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6D99"/>
    <w:rsid w:val="00024B92"/>
    <w:rsid w:val="0003383B"/>
    <w:rsid w:val="002D3176"/>
    <w:rsid w:val="003B2720"/>
    <w:rsid w:val="003E4E85"/>
    <w:rsid w:val="003E6DF0"/>
    <w:rsid w:val="004008C9"/>
    <w:rsid w:val="004650EC"/>
    <w:rsid w:val="005325F0"/>
    <w:rsid w:val="00673C5F"/>
    <w:rsid w:val="006A3A34"/>
    <w:rsid w:val="006B609A"/>
    <w:rsid w:val="00715CEC"/>
    <w:rsid w:val="00723AA3"/>
    <w:rsid w:val="007B1487"/>
    <w:rsid w:val="009C3323"/>
    <w:rsid w:val="009C6023"/>
    <w:rsid w:val="00A51113"/>
    <w:rsid w:val="00AE6D99"/>
    <w:rsid w:val="00AF300E"/>
    <w:rsid w:val="00CA580F"/>
    <w:rsid w:val="00D85786"/>
    <w:rsid w:val="00E6067A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A1C5D95"/>
  <w15:chartTrackingRefBased/>
  <w15:docId w15:val="{0126A482-E70A-470C-991A-C61F6294F5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i-F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tsikko1">
    <w:name w:val="heading 1"/>
    <w:basedOn w:val="Normaali"/>
    <w:next w:val="Normaali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tsikko2">
    <w:name w:val="heading 2"/>
    <w:basedOn w:val="Normaali"/>
    <w:next w:val="Normaali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tsikko3">
    <w:name w:val="heading 3"/>
    <w:basedOn w:val="Normaali"/>
    <w:next w:val="Normaali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i/>
      <w:iCs/>
      <w:color w:val="A1810D" w:themeColor="accent1" w:themeShade="80"/>
    </w:rPr>
  </w:style>
  <w:style w:type="paragraph" w:styleId="Yltunniste">
    <w:name w:val="header"/>
    <w:basedOn w:val="Normaali"/>
    <w:link w:val="Yl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latunniste">
    <w:name w:val="footer"/>
    <w:basedOn w:val="Normaali"/>
    <w:link w:val="Ala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tul\AppData\Roaming\Microsoft\Templates\Kutsu%20juhlaa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Kutsu juhlaan</Template>
  <TotalTime>10</TotalTime>
  <Pages>1</Pages>
  <Words>28</Words>
  <Characters>231</Characters>
  <Application>Microsoft Office Word</Application>
  <DocSecurity>0</DocSecurity>
  <Lines>1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Satu Lehtola</dc:creator>
  <cp:lastModifiedBy>Satu Lehtola</cp:lastModifiedBy>
  <cp:revision>2</cp:revision>
  <dcterms:created xsi:type="dcterms:W3CDTF">2022-08-22T08:30:00Z</dcterms:created>
  <dcterms:modified xsi:type="dcterms:W3CDTF">2022-08-22T08:40:00Z</dcterms:modified>
</cp:coreProperties>
</file>